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242D3B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20.75pt;height:686.35pt;z-index:251664384" stroked="f">
            <v:textbox style="mso-next-textbox:#_x0000_s1026">
              <w:txbxContent>
                <w:p w:rsidR="00E21E4A" w:rsidRPr="00EB4043" w:rsidRDefault="00C80CAF" w:rsidP="00EB4043">
                  <w:pPr>
                    <w:jc w:val="right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40"/>
                    </w:rPr>
                    <w:t>Notice of Approval for Assistance</w:t>
                  </w:r>
                  <w:r>
                    <w:rPr>
                      <w:rFonts w:asciiTheme="majorHAnsi" w:hAnsiTheme="majorHAnsi"/>
                      <w:sz w:val="48"/>
                    </w:rPr>
                    <w:br/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 xml:space="preserve">YVEDDI Weatherization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Assistance </w:t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>Program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AF081F" w:rsidRDefault="00AF081F" w:rsidP="00F7560A"/>
                <w:p w:rsidR="00AF081F" w:rsidRDefault="00AF081F" w:rsidP="00F7560A"/>
                <w:p w:rsidR="00E21E4A" w:rsidRPr="00690C96" w:rsidRDefault="00242D3B" w:rsidP="00F7560A">
                  <w:pPr>
                    <w:rPr>
                      <w:rFonts w:ascii="Arial Narrow" w:hAnsi="Arial Narrow"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670762259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667637049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ENTER NAME</w:t>
                      </w:r>
                      <w:permEnd w:id="667637049"/>
                    </w:sdtContent>
                  </w:sdt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permStart w:id="1463879488" w:edGrp="everyone"/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261074054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r w:rsidR="00690C96">
                        <w:rPr>
                          <w:rFonts w:ascii="Arial Narrow" w:hAnsi="Arial Narrow"/>
                          <w:sz w:val="24"/>
                        </w:rPr>
                        <w:t>ENTER STREET ADDRESS</w:t>
                      </w:r>
                    </w:sdtContent>
                  </w:sdt>
                  <w:permEnd w:id="1463879488"/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996571681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951001795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EBTER CITY/STATE/ZIP</w:t>
                      </w:r>
                      <w:permEnd w:id="951001795"/>
                    </w:sdtContent>
                  </w:sdt>
                </w:p>
                <w:p w:rsid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 xml:space="preserve">This is to inform you that your application has been approved for the </w:t>
                  </w:r>
                  <w:r w:rsidR="00AF081F" w:rsidRPr="00EB4043">
                    <w:rPr>
                      <w:rFonts w:ascii="Arial Narrow" w:hAnsi="Arial Narrow"/>
                      <w:sz w:val="24"/>
                    </w:rPr>
                    <w:t>Weatherization Assistance Program (WAP)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and the </w:t>
                  </w:r>
                  <w:r w:rsidR="00AF081F" w:rsidRPr="00EB4043">
                    <w:rPr>
                      <w:rFonts w:ascii="Arial Narrow" w:hAnsi="Arial Narrow"/>
                      <w:sz w:val="24"/>
                    </w:rPr>
                    <w:t>Heating &amp; Air Repair/Replacement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 w:rsidRPr="00EB4043">
                    <w:rPr>
                      <w:rFonts w:ascii="Arial Narrow" w:hAnsi="Arial Narrow"/>
                      <w:sz w:val="24"/>
                    </w:rPr>
                    <w:t>Program (HARRP)</w:t>
                  </w:r>
                </w:p>
                <w:p w:rsidR="00E21E4A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B4043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A YVEDDI Representative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will </w:t>
                  </w:r>
                  <w:r w:rsidR="008F4A79">
                    <w:rPr>
                      <w:rFonts w:ascii="Arial Narrow" w:hAnsi="Arial Narrow"/>
                      <w:sz w:val="24"/>
                    </w:rPr>
                    <w:t>call you</w:t>
                  </w:r>
                  <w:r>
                    <w:rPr>
                      <w:rFonts w:ascii="Arial Narrow" w:hAnsi="Arial Narrow"/>
                      <w:sz w:val="24"/>
                    </w:rPr>
                    <w:t xml:space="preserve"> in a few days</w:t>
                  </w:r>
                  <w:r w:rsidR="008F4A79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to </w:t>
                  </w:r>
                  <w:r w:rsidR="008F4A79">
                    <w:rPr>
                      <w:rFonts w:ascii="Arial Narrow" w:hAnsi="Arial Narrow"/>
                      <w:sz w:val="24"/>
                    </w:rPr>
                    <w:t xml:space="preserve">schedule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a </w:t>
                  </w:r>
                  <w:r>
                    <w:rPr>
                      <w:rFonts w:ascii="Arial Narrow" w:hAnsi="Arial Narrow"/>
                      <w:sz w:val="24"/>
                    </w:rPr>
                    <w:t xml:space="preserve">date and </w:t>
                  </w:r>
                  <w:r w:rsidR="00AF081F">
                    <w:rPr>
                      <w:rFonts w:ascii="Arial Narrow" w:hAnsi="Arial Narrow"/>
                      <w:sz w:val="24"/>
                    </w:rPr>
                    <w:t>time</w:t>
                  </w:r>
                  <w:r>
                    <w:rPr>
                      <w:rFonts w:ascii="Arial Narrow" w:hAnsi="Arial Narrow"/>
                      <w:sz w:val="24"/>
                    </w:rPr>
                    <w:t>frame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to complete an </w:t>
                  </w:r>
                  <w:r>
                    <w:rPr>
                      <w:rFonts w:ascii="Arial Narrow" w:hAnsi="Arial Narrow"/>
                      <w:sz w:val="24"/>
                    </w:rPr>
                    <w:t>Energy Audit/Assessment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on your home.</w:t>
                  </w:r>
                </w:p>
                <w:p w:rsidR="00AF081F" w:rsidRDefault="00AF081F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If you </w:t>
                  </w:r>
                  <w:r w:rsidR="00AF081F">
                    <w:rPr>
                      <w:rFonts w:ascii="Arial Narrow" w:hAnsi="Arial Narrow"/>
                      <w:sz w:val="24"/>
                    </w:rPr>
                    <w:t>have any questions</w:t>
                  </w:r>
                  <w:r>
                    <w:rPr>
                      <w:rFonts w:ascii="Arial Narrow" w:hAnsi="Arial Narrow"/>
                      <w:sz w:val="24"/>
                    </w:rPr>
                    <w:t>, please contact the YVEDDI Weatherization Assistance Program at (336) 367-3535.</w:t>
                  </w: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690C96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Regards,</w:t>
                  </w: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Pr="00C21728" w:rsidRDefault="00281A14" w:rsidP="00281A14">
                  <w:pPr>
                    <w:rPr>
                      <w:rFonts w:ascii="Arial Narrow" w:hAnsi="Arial Narrow"/>
                      <w:sz w:val="24"/>
                    </w:rPr>
                  </w:pPr>
                  <w:permStart w:id="1838031803" w:edGrp="everyone"/>
                  <w:r>
                    <w:rPr>
                      <w:rFonts w:ascii="Arial Narrow" w:hAnsi="Arial Narrow"/>
                      <w:sz w:val="24"/>
                    </w:rPr>
                    <w:t>Enter Name &amp; Job Title</w:t>
                  </w:r>
                  <w:bookmarkStart w:id="0" w:name="_GoBack"/>
                  <w:bookmarkEnd w:id="0"/>
                  <w:permEnd w:id="1838031803"/>
                </w:p>
                <w:p w:rsidR="00EB4043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YVEDDI Weatherization</w:t>
                  </w:r>
                  <w:r w:rsidR="00213071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>Assistance Program</w:t>
                  </w:r>
                </w:p>
                <w:p w:rsidR="00E21E4A" w:rsidRDefault="00E21E4A" w:rsidP="00F7560A"/>
                <w:p w:rsidR="00E21E4A" w:rsidRDefault="00E21E4A" w:rsidP="00F7560A"/>
                <w:p w:rsidR="00C21728" w:rsidRDefault="00C21728" w:rsidP="00F7560A"/>
                <w:p w:rsidR="00C21728" w:rsidRDefault="00C21728" w:rsidP="00F7560A"/>
                <w:p w:rsidR="008F4A79" w:rsidRPr="00C21728" w:rsidRDefault="008F4A79" w:rsidP="00C21728">
                  <w:pPr>
                    <w:jc w:val="center"/>
                    <w:rPr>
                      <w:rFonts w:ascii="Arial Narrow" w:hAnsi="Arial Narrow"/>
                      <w:b/>
                      <w:i/>
                      <w:sz w:val="24"/>
                    </w:rPr>
                  </w:pP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The YVEDDI Weatherization</w:t>
                  </w:r>
                  <w:r w:rsid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Assistance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Program is funded</w:t>
                  </w:r>
                  <w:r w:rsidR="00C21728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by the 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North Carolina Department</w:t>
                  </w:r>
                  <w:r w:rsidR="004505B9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of </w:t>
                  </w:r>
                  <w:r w:rsidR="00733C55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Environmental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Quality.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733C55" w:rsidP="00F7560A">
                  <w:r>
                    <w:rPr>
                      <w:rFonts w:ascii="Arial Narrow" w:hAnsi="Arial Narrow"/>
                      <w:noProof/>
                    </w:rPr>
                    <w:drawing>
                      <wp:inline distT="0" distB="0" distL="0" distR="0" wp14:anchorId="283B4347" wp14:editId="0490C19B">
                        <wp:extent cx="938921" cy="115017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110" cy="115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</w:p>
    <w:sectPr w:rsidR="006A7812" w:rsidSect="00C867F9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3B" w:rsidRDefault="00242D3B" w:rsidP="00C867F9">
      <w:r>
        <w:separator/>
      </w:r>
    </w:p>
  </w:endnote>
  <w:endnote w:type="continuationSeparator" w:id="0">
    <w:p w:rsidR="00242D3B" w:rsidRDefault="00242D3B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242D3B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242D3B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3B" w:rsidRDefault="00242D3B" w:rsidP="00C867F9">
      <w:r>
        <w:separator/>
      </w:r>
    </w:p>
  </w:footnote>
  <w:footnote w:type="continuationSeparator" w:id="0">
    <w:p w:rsidR="00242D3B" w:rsidRDefault="00242D3B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242D3B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19.25pt;height:27.45pt;z-index:251668480" stroked="f">
          <v:textbox style="mso-next-textbox:#_x0000_s2053">
            <w:txbxContent>
              <w:p w:rsidR="00353B5D" w:rsidRDefault="00E748D0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Eddie Harris</w:t>
                </w:r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1E911962" wp14:editId="3F8790A7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EC53E85" wp14:editId="7FFC44B6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9EFF7E" wp14:editId="56C3E10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BZHLGx+tMkLpKwDUutcH01uBqTk=" w:salt="Raedr6cdQp8/BFeFEkH+pw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495A"/>
    <w:rsid w:val="00034269"/>
    <w:rsid w:val="000369FF"/>
    <w:rsid w:val="000418C3"/>
    <w:rsid w:val="00053DB5"/>
    <w:rsid w:val="00055ED8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390D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589F"/>
    <w:rsid w:val="002C36F8"/>
    <w:rsid w:val="002C46F7"/>
    <w:rsid w:val="002D4E6F"/>
    <w:rsid w:val="002E3F33"/>
    <w:rsid w:val="00302ABF"/>
    <w:rsid w:val="0032584D"/>
    <w:rsid w:val="00341E30"/>
    <w:rsid w:val="00353B5D"/>
    <w:rsid w:val="003623CB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33C55"/>
    <w:rsid w:val="00753B81"/>
    <w:rsid w:val="0078365D"/>
    <w:rsid w:val="00785C80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B5129"/>
    <w:rsid w:val="00BC0032"/>
    <w:rsid w:val="00BC44D4"/>
    <w:rsid w:val="00BD4156"/>
    <w:rsid w:val="00BE5DBB"/>
    <w:rsid w:val="00BF1FFA"/>
    <w:rsid w:val="00C04368"/>
    <w:rsid w:val="00C05CB8"/>
    <w:rsid w:val="00C21728"/>
    <w:rsid w:val="00C24806"/>
    <w:rsid w:val="00C26848"/>
    <w:rsid w:val="00C35E1A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3373D"/>
    <w:rsid w:val="00F57C27"/>
    <w:rsid w:val="00F7446F"/>
    <w:rsid w:val="00F7560A"/>
    <w:rsid w:val="00FA216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20839-80E3-4F2D-BC7E-C7A9D1B3DEB3}"/>
      </w:docPartPr>
      <w:docPartBody>
        <w:p w:rsidR="00DF121D" w:rsidRDefault="00C50BF8">
          <w:r w:rsidRPr="003801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F8"/>
    <w:rsid w:val="003129FA"/>
    <w:rsid w:val="00423090"/>
    <w:rsid w:val="00424586"/>
    <w:rsid w:val="00744733"/>
    <w:rsid w:val="0092604B"/>
    <w:rsid w:val="00C50BF8"/>
    <w:rsid w:val="00DE3051"/>
    <w:rsid w:val="00D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5F45E-D505-4E6D-8CE9-F3DAE45A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62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16</cp:revision>
  <cp:lastPrinted>2012-02-16T19:12:00Z</cp:lastPrinted>
  <dcterms:created xsi:type="dcterms:W3CDTF">2018-11-05T19:07:00Z</dcterms:created>
  <dcterms:modified xsi:type="dcterms:W3CDTF">2018-11-09T17:54:00Z</dcterms:modified>
</cp:coreProperties>
</file>