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12" w:rsidRDefault="00B91BC4" w:rsidP="007F5B3A">
      <w:pPr>
        <w:rPr>
          <w:rFonts w:ascii="Arial Narrow" w:hAnsi="Arial Narrow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75pt;margin-top:-15.75pt;width:420.75pt;height:686.35pt;z-index:251664384" stroked="f">
            <v:textbox style="mso-next-textbox:#_x0000_s1026">
              <w:txbxContent>
                <w:p w:rsidR="00E21E4A" w:rsidRPr="00EB4043" w:rsidRDefault="00C80CAF" w:rsidP="00EB4043">
                  <w:pPr>
                    <w:jc w:val="right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40"/>
                    </w:rPr>
                    <w:t>Notice of Approval for Assistance</w:t>
                  </w:r>
                  <w:r>
                    <w:rPr>
                      <w:rFonts w:asciiTheme="majorHAnsi" w:hAnsiTheme="majorHAnsi"/>
                      <w:sz w:val="48"/>
                    </w:rPr>
                    <w:br/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 xml:space="preserve">YVEDDI Weatherization 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Assistance </w:t>
                  </w:r>
                  <w:r w:rsidRPr="007969FD">
                    <w:rPr>
                      <w:rFonts w:asciiTheme="majorHAnsi" w:hAnsiTheme="majorHAnsi"/>
                      <w:sz w:val="28"/>
                    </w:rPr>
                    <w:t>Program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AF081F" w:rsidRDefault="00AF081F" w:rsidP="00F7560A"/>
                <w:p w:rsidR="00AF081F" w:rsidRDefault="00AF081F" w:rsidP="00F7560A"/>
                <w:p w:rsidR="00E21E4A" w:rsidRPr="00690C96" w:rsidRDefault="00B91BC4" w:rsidP="00F7560A">
                  <w:pPr>
                    <w:rPr>
                      <w:rFonts w:ascii="Arial Narrow" w:hAnsi="Arial Narrow"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670762259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125774593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ENTER NAME</w:t>
                      </w:r>
                      <w:permEnd w:id="125774593"/>
                    </w:sdtContent>
                  </w:sdt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permStart w:id="1070735009" w:edGrp="everyone"/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261074054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r w:rsidR="00690C96">
                        <w:rPr>
                          <w:rFonts w:ascii="Arial Narrow" w:hAnsi="Arial Narrow"/>
                          <w:sz w:val="24"/>
                        </w:rPr>
                        <w:t>ENTER STREET ADDRESS</w:t>
                      </w:r>
                    </w:sdtContent>
                  </w:sdt>
                  <w:permEnd w:id="1070735009"/>
                  <w:r w:rsidR="00EB4043" w:rsidRPr="00690C96">
                    <w:rPr>
                      <w:rFonts w:ascii="Arial Narrow" w:hAnsi="Arial Narrow"/>
                      <w:sz w:val="24"/>
                    </w:rPr>
                    <w:br/>
                  </w:r>
                  <w:sdt>
                    <w:sdtPr>
                      <w:rPr>
                        <w:rFonts w:ascii="Arial Narrow" w:hAnsi="Arial Narrow"/>
                        <w:sz w:val="24"/>
                      </w:rPr>
                      <w:id w:val="-996571681"/>
                      <w:placeholder>
                        <w:docPart w:val="DefaultPlaceholder_1082065158"/>
                      </w:placeholder>
                    </w:sdtPr>
                    <w:sdtEndPr/>
                    <w:sdtContent>
                      <w:permStart w:id="1493849439" w:edGrp="everyone"/>
                      <w:r w:rsidR="00690C96">
                        <w:rPr>
                          <w:rFonts w:ascii="Arial Narrow" w:hAnsi="Arial Narrow"/>
                          <w:sz w:val="24"/>
                        </w:rPr>
                        <w:t>EBTER CITY/STATE/ZIP</w:t>
                      </w:r>
                      <w:permEnd w:id="1493849439"/>
                    </w:sdtContent>
                  </w:sdt>
                </w:p>
                <w:p w:rsid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F05D3F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 xml:space="preserve">This is to inform you that your application has been approved for the </w:t>
                  </w:r>
                  <w:r w:rsidR="00F05D3F">
                    <w:rPr>
                      <w:rFonts w:ascii="Arial Narrow" w:hAnsi="Arial Narrow"/>
                      <w:sz w:val="24"/>
                    </w:rPr>
                    <w:t xml:space="preserve">following: </w:t>
                  </w:r>
                </w:p>
                <w:p w:rsidR="00F05D3F" w:rsidRDefault="00F05D3F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88"/>
                    <w:gridCol w:w="6954"/>
                  </w:tblGrid>
                  <w:tr w:rsidR="00F05D3F" w:rsidTr="00315ACD">
                    <w:trPr>
                      <w:trHeight w:val="421"/>
                    </w:trPr>
                    <w:tc>
                      <w:tcPr>
                        <w:tcW w:w="1188" w:type="dxa"/>
                        <w:vAlign w:val="center"/>
                      </w:tcPr>
                      <w:p w:rsidR="00F05D3F" w:rsidRDefault="00181702" w:rsidP="00315ACD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1544557220" w:edGrp="everyone" w:colFirst="0" w:colLast="0"/>
                        <w:r>
                          <w:rPr>
                            <w:rFonts w:ascii="Arial Narrow" w:hAnsi="Arial Narrow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F05D3F" w:rsidRDefault="00F05D3F" w:rsidP="007A5ED5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Weatherization Assistance Program (WAP)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5D3F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F05D3F" w:rsidRDefault="00F05D3F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567222020" w:edGrp="everyone" w:colFirst="0" w:colLast="0"/>
                        <w:permEnd w:id="1544557220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F05D3F" w:rsidRDefault="00F05D3F" w:rsidP="00F05D3F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Heating Air Repair/Replacement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</w:t>
                        </w:r>
                        <w:r w:rsidRPr="00EB4043">
                          <w:rPr>
                            <w:rFonts w:ascii="Arial Narrow" w:hAnsi="Arial Narrow"/>
                            <w:sz w:val="24"/>
                          </w:rPr>
                          <w:t>Program (HARRP)</w:t>
                        </w:r>
                      </w:p>
                    </w:tc>
                  </w:tr>
                  <w:tr w:rsidR="00D522B2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D522B2" w:rsidRDefault="00D522B2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684405146" w:edGrp="everyone"/>
                        <w:permEnd w:id="567222020"/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permEnd w:id="684405146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D522B2" w:rsidRPr="00EB4043" w:rsidRDefault="00D522B2" w:rsidP="00D522B2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522B2">
                          <w:rPr>
                            <w:rFonts w:ascii="Arial Narrow" w:hAnsi="Arial Narrow"/>
                            <w:sz w:val="24"/>
                          </w:rPr>
                          <w:t>Duk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e Energy Helping Home Fund</w:t>
                        </w:r>
                      </w:p>
                    </w:tc>
                  </w:tr>
                  <w:tr w:rsidR="00D522B2" w:rsidTr="00315ACD">
                    <w:trPr>
                      <w:trHeight w:val="430"/>
                    </w:trPr>
                    <w:tc>
                      <w:tcPr>
                        <w:tcW w:w="1188" w:type="dxa"/>
                        <w:vAlign w:val="center"/>
                      </w:tcPr>
                      <w:p w:rsidR="00D522B2" w:rsidRDefault="00D522B2" w:rsidP="00F05D3F">
                        <w:pPr>
                          <w:jc w:val="center"/>
                          <w:rPr>
                            <w:rFonts w:ascii="Arial Narrow" w:hAnsi="Arial Narrow"/>
                            <w:sz w:val="24"/>
                          </w:rPr>
                        </w:pPr>
                        <w:permStart w:id="419835129" w:edGrp="everyone"/>
                        <w:r>
                          <w:rPr>
                            <w:rFonts w:ascii="Arial Narrow" w:hAnsi="Arial Narrow"/>
                            <w:sz w:val="24"/>
                          </w:rPr>
                          <w:t xml:space="preserve">  </w:t>
                        </w:r>
                        <w:permEnd w:id="419835129"/>
                      </w:p>
                    </w:tc>
                    <w:tc>
                      <w:tcPr>
                        <w:tcW w:w="6954" w:type="dxa"/>
                        <w:vAlign w:val="center"/>
                      </w:tcPr>
                      <w:p w:rsidR="00D522B2" w:rsidRPr="00EB4043" w:rsidRDefault="00D522B2" w:rsidP="00F05D3F">
                        <w:pPr>
                          <w:rPr>
                            <w:rFonts w:ascii="Arial Narrow" w:hAnsi="Arial Narrow"/>
                            <w:sz w:val="24"/>
                          </w:rPr>
                        </w:pPr>
                        <w:r w:rsidRPr="00D522B2">
                          <w:rPr>
                            <w:rFonts w:ascii="Arial Narrow" w:hAnsi="Arial Narrow"/>
                            <w:sz w:val="24"/>
                          </w:rPr>
                          <w:t xml:space="preserve">Blue Cross Blue </w:t>
                        </w:r>
                        <w:r>
                          <w:rPr>
                            <w:rFonts w:ascii="Arial Narrow" w:hAnsi="Arial Narrow"/>
                            <w:sz w:val="24"/>
                          </w:rPr>
                          <w:t>Shield Healthy Home Initiative</w:t>
                        </w:r>
                      </w:p>
                    </w:tc>
                  </w:tr>
                </w:tbl>
                <w:p w:rsidR="00E21E4A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B4043" w:rsidRDefault="00281A14" w:rsidP="00F7560A">
                  <w:pPr>
                    <w:rPr>
                      <w:rFonts w:ascii="Arial Narrow" w:hAnsi="Arial Narrow"/>
                      <w:sz w:val="24"/>
                    </w:rPr>
                  </w:pPr>
                  <w:r>
                    <w:rPr>
                      <w:rFonts w:ascii="Arial Narrow" w:hAnsi="Arial Narrow"/>
                      <w:sz w:val="24"/>
                    </w:rPr>
                    <w:t xml:space="preserve">A YVEDDI Representative 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will </w:t>
                  </w:r>
                  <w:r w:rsidR="008F4A79">
                    <w:rPr>
                      <w:rFonts w:ascii="Arial Narrow" w:hAnsi="Arial Narrow"/>
                      <w:sz w:val="24"/>
                    </w:rPr>
                    <w:t>call you</w:t>
                  </w:r>
                  <w:r>
                    <w:rPr>
                      <w:rFonts w:ascii="Arial Narrow" w:hAnsi="Arial Narrow"/>
                      <w:sz w:val="24"/>
                    </w:rPr>
                    <w:t xml:space="preserve"> in a few days</w:t>
                  </w:r>
                  <w:r w:rsidR="008F4A79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to </w:t>
                  </w:r>
                  <w:r w:rsidR="008F4A79">
                    <w:rPr>
                      <w:rFonts w:ascii="Arial Narrow" w:hAnsi="Arial Narrow"/>
                      <w:sz w:val="24"/>
                    </w:rPr>
                    <w:t xml:space="preserve">schedule 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a </w:t>
                  </w:r>
                  <w:r>
                    <w:rPr>
                      <w:rFonts w:ascii="Arial Narrow" w:hAnsi="Arial Narrow"/>
                      <w:sz w:val="24"/>
                    </w:rPr>
                    <w:t xml:space="preserve">date and </w:t>
                  </w:r>
                  <w:r w:rsidR="00AF081F">
                    <w:rPr>
                      <w:rFonts w:ascii="Arial Narrow" w:hAnsi="Arial Narrow"/>
                      <w:sz w:val="24"/>
                    </w:rPr>
                    <w:t>time</w:t>
                  </w:r>
                  <w:r>
                    <w:rPr>
                      <w:rFonts w:ascii="Arial Narrow" w:hAnsi="Arial Narrow"/>
                      <w:sz w:val="24"/>
                    </w:rPr>
                    <w:t>frame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 to complete an </w:t>
                  </w:r>
                  <w:r>
                    <w:rPr>
                      <w:rFonts w:ascii="Arial Narrow" w:hAnsi="Arial Narrow"/>
                      <w:sz w:val="24"/>
                    </w:rPr>
                    <w:t>Energy Audit/Assessment</w:t>
                  </w:r>
                  <w:r w:rsidR="00AF081F">
                    <w:rPr>
                      <w:rFonts w:ascii="Arial Narrow" w:hAnsi="Arial Narrow"/>
                      <w:sz w:val="24"/>
                    </w:rPr>
                    <w:t xml:space="preserve"> on your home.</w:t>
                  </w:r>
                </w:p>
                <w:p w:rsidR="000104A8" w:rsidRDefault="000104A8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bookmarkStart w:id="0" w:name="_GoBack"/>
                  <w:bookmarkEnd w:id="0"/>
                  <w:r>
                    <w:rPr>
                      <w:rFonts w:ascii="Arial Narrow" w:hAnsi="Arial Narrow"/>
                      <w:sz w:val="24"/>
                    </w:rPr>
                    <w:t xml:space="preserve">If you </w:t>
                  </w:r>
                  <w:r w:rsidR="00AF081F">
                    <w:rPr>
                      <w:rFonts w:ascii="Arial Narrow" w:hAnsi="Arial Narrow"/>
                      <w:sz w:val="24"/>
                    </w:rPr>
                    <w:t>have any questions</w:t>
                  </w:r>
                  <w:r>
                    <w:rPr>
                      <w:rFonts w:ascii="Arial Narrow" w:hAnsi="Arial Narrow"/>
                      <w:sz w:val="24"/>
                    </w:rPr>
                    <w:t>, please contact the YVEDDI Weatherization Assistance Program at (336) 367-3535.</w:t>
                  </w: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E21E4A" w:rsidRPr="00EB4043" w:rsidRDefault="00E21E4A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690C96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Regards,</w:t>
                  </w: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8F4A79" w:rsidRDefault="008F4A79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Default="00281A14" w:rsidP="00F7560A">
                  <w:pPr>
                    <w:rPr>
                      <w:rFonts w:ascii="Arial Narrow" w:hAnsi="Arial Narrow"/>
                      <w:sz w:val="24"/>
                    </w:rPr>
                  </w:pPr>
                </w:p>
                <w:p w:rsidR="00281A14" w:rsidRPr="00C21728" w:rsidRDefault="00281A14" w:rsidP="00281A14">
                  <w:pPr>
                    <w:rPr>
                      <w:rFonts w:ascii="Arial Narrow" w:hAnsi="Arial Narrow"/>
                      <w:sz w:val="24"/>
                    </w:rPr>
                  </w:pPr>
                  <w:permStart w:id="879044441" w:edGrp="everyone"/>
                  <w:r>
                    <w:rPr>
                      <w:rFonts w:ascii="Arial Narrow" w:hAnsi="Arial Narrow"/>
                      <w:sz w:val="24"/>
                    </w:rPr>
                    <w:t>Enter Name &amp; Job Title</w:t>
                  </w:r>
                  <w:permEnd w:id="879044441"/>
                </w:p>
                <w:p w:rsidR="00EB4043" w:rsidRPr="00EB4043" w:rsidRDefault="00EB4043" w:rsidP="00F7560A">
                  <w:pPr>
                    <w:rPr>
                      <w:rFonts w:ascii="Arial Narrow" w:hAnsi="Arial Narrow"/>
                      <w:sz w:val="24"/>
                    </w:rPr>
                  </w:pPr>
                  <w:r w:rsidRPr="00EB4043">
                    <w:rPr>
                      <w:rFonts w:ascii="Arial Narrow" w:hAnsi="Arial Narrow"/>
                      <w:sz w:val="24"/>
                    </w:rPr>
                    <w:t>YVEDDI Weatherization</w:t>
                  </w:r>
                  <w:r w:rsidR="00213071">
                    <w:rPr>
                      <w:rFonts w:ascii="Arial Narrow" w:hAnsi="Arial Narrow"/>
                      <w:sz w:val="24"/>
                    </w:rPr>
                    <w:t xml:space="preserve"> </w:t>
                  </w:r>
                  <w:r w:rsidR="00AF081F">
                    <w:rPr>
                      <w:rFonts w:ascii="Arial Narrow" w:hAnsi="Arial Narrow"/>
                      <w:sz w:val="24"/>
                    </w:rPr>
                    <w:t>Assistance Program</w:t>
                  </w:r>
                </w:p>
                <w:p w:rsidR="00E21E4A" w:rsidRDefault="00E21E4A" w:rsidP="00F7560A"/>
                <w:p w:rsidR="00E21E4A" w:rsidRDefault="00E21E4A" w:rsidP="00F7560A"/>
                <w:p w:rsidR="00C21728" w:rsidRDefault="00C21728" w:rsidP="00F7560A"/>
                <w:p w:rsidR="00C21728" w:rsidRDefault="00C21728" w:rsidP="00F7560A"/>
                <w:p w:rsidR="008F4A79" w:rsidRPr="00C21728" w:rsidRDefault="008F4A79" w:rsidP="00C21728">
                  <w:pPr>
                    <w:jc w:val="center"/>
                    <w:rPr>
                      <w:rFonts w:ascii="Arial Narrow" w:hAnsi="Arial Narrow"/>
                      <w:b/>
                      <w:i/>
                      <w:sz w:val="24"/>
                    </w:rPr>
                  </w:pP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The YVEDDI Weatherization</w:t>
                  </w:r>
                  <w:r w:rsid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Assistance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Program is funded</w:t>
                  </w:r>
                  <w:r w:rsidR="00C21728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by the </w:t>
                  </w:r>
                  <w:r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North Carolina Department</w:t>
                  </w:r>
                  <w:r w:rsidR="004505B9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of </w:t>
                  </w:r>
                  <w:r w:rsidR="00733C55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 xml:space="preserve">Environmental </w:t>
                  </w:r>
                  <w:r w:rsidR="0066449E" w:rsidRPr="00C21728">
                    <w:rPr>
                      <w:rFonts w:ascii="Arial Narrow" w:hAnsi="Arial Narrow"/>
                      <w:b/>
                      <w:i/>
                      <w:sz w:val="24"/>
                    </w:rPr>
                    <w:t>Quality.</w:t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D522B2" w:rsidP="00F7560A">
                  <w:r>
                    <w:rPr>
                      <w:rFonts w:ascii="Arial Narrow" w:hAnsi="Arial Narrow"/>
                      <w:noProof/>
                    </w:rPr>
                    <w:drawing>
                      <wp:inline distT="0" distB="0" distL="0" distR="0" wp14:anchorId="095D5847" wp14:editId="5D105590">
                        <wp:extent cx="938921" cy="1150178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110" cy="1152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Default="00E21E4A" w:rsidP="00F7560A"/>
                <w:p w:rsidR="00E21E4A" w:rsidRPr="00F7560A" w:rsidRDefault="00E21E4A" w:rsidP="00F7560A"/>
              </w:txbxContent>
            </v:textbox>
          </v:shape>
        </w:pict>
      </w:r>
      <w:r w:rsidR="00B07185" w:rsidRPr="007F5B3A">
        <w:rPr>
          <w:rFonts w:ascii="Arial Narrow" w:hAnsi="Arial Narrow"/>
        </w:rPr>
        <w:t xml:space="preserve"> </w:t>
      </w:r>
    </w:p>
    <w:p w:rsidR="006A7812" w:rsidRDefault="006A7812" w:rsidP="00733C55">
      <w:pPr>
        <w:rPr>
          <w:rFonts w:ascii="Arial Narrow" w:hAnsi="Arial Narrow"/>
        </w:rPr>
      </w:pPr>
    </w:p>
    <w:sectPr w:rsidR="006A7812" w:rsidSect="00C867F9"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BC4" w:rsidRDefault="00B91BC4" w:rsidP="00C867F9">
      <w:r>
        <w:separator/>
      </w:r>
    </w:p>
  </w:endnote>
  <w:endnote w:type="continuationSeparator" w:id="0">
    <w:p w:rsidR="00B91BC4" w:rsidRDefault="00B91BC4" w:rsidP="00C8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B91BC4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10.5pt;margin-top:16.45pt;width:526.5pt;height:20.25pt;z-index:251658240" stroked="f">
          <v:textbox style="mso-next-textbox:#_x0000_s2050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7F9" w:rsidRDefault="00B91BC4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9.75pt;margin-top:18.7pt;width:526.5pt;height:20.25pt;z-index:251662336" stroked="f">
          <v:textbox style="mso-next-textbox:#_x0000_s2051">
            <w:txbxContent>
              <w:p w:rsidR="00C867F9" w:rsidRPr="00B04ED4" w:rsidRDefault="00C867F9" w:rsidP="00C867F9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 xml:space="preserve">P.O. Box 309 Boonville, NC  27011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336-367-7251         </w:t>
                </w:r>
                <w:r>
                  <w:rPr>
                    <w:rFonts w:ascii="Arial Narrow" w:hAnsi="Arial Narrow"/>
                  </w:rPr>
                  <w:sym w:font="Wingdings" w:char="F0A7"/>
                </w:r>
                <w:r>
                  <w:rPr>
                    <w:rFonts w:ascii="Arial Narrow" w:hAnsi="Arial Narrow"/>
                  </w:rPr>
                  <w:t xml:space="preserve">         </w:t>
                </w:r>
                <w:hyperlink r:id="rId1" w:history="1">
                  <w:r w:rsidRPr="00B04ED4">
                    <w:rPr>
                      <w:rStyle w:val="Hyperlink"/>
                      <w:rFonts w:ascii="Arial Narrow" w:hAnsi="Arial Narrow"/>
                    </w:rPr>
                    <w:t>www.yveddi.com</w:t>
                  </w:r>
                </w:hyperlink>
                <w:r w:rsidRPr="00B04ED4">
                  <w:rPr>
                    <w:rFonts w:ascii="Arial Narrow" w:hAnsi="Arial Narrow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BC4" w:rsidRDefault="00B91BC4" w:rsidP="00C867F9">
      <w:r>
        <w:separator/>
      </w:r>
    </w:p>
  </w:footnote>
  <w:footnote w:type="continuationSeparator" w:id="0">
    <w:p w:rsidR="00B91BC4" w:rsidRDefault="00B91BC4" w:rsidP="00C8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C80" w:rsidRDefault="00B91BC4">
    <w:pPr>
      <w:pStyle w:val="Header"/>
    </w:pPr>
    <w:r>
      <w:rPr>
        <w:rFonts w:ascii="Times New Roman" w:hAnsi="Times New Roman" w:cs="Times New Roman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6.95pt;margin-top:139.8pt;width:119.25pt;height:27.45pt;z-index:251668480" stroked="f">
          <v:textbox style="mso-next-textbox:#_x0000_s2053">
            <w:txbxContent>
              <w:p w:rsidR="00353B5D" w:rsidRDefault="00E748D0" w:rsidP="00353B5D">
                <w:pP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Eddie Harris</w:t>
                </w:r>
                <w:r w:rsidR="00C91803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, </w:t>
                </w:r>
                <w:r w:rsidR="00353B5D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>Board</w:t>
                </w:r>
                <w:r w:rsidR="00387B01"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  <w:t xml:space="preserve"> Chair</w:t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75.75pt;margin-top:-9pt;width:.05pt;height:716.25pt;z-index:251666432" o:connectortype="straight" strokecolor="#1f497d [3215]"/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49" type="#_x0000_t202" style="position:absolute;margin-left:-52.5pt;margin-top:203.25pt;width:132.75pt;height:499.25pt;z-index:251657215" stroked="f">
          <v:textbox style="mso-next-textbox:#_x0000_s2049">
            <w:txbxContent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Head Start   </w:t>
                </w: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1E911962" wp14:editId="3F8790A7">
                      <wp:extent cx="304800" cy="381000"/>
                      <wp:effectExtent l="0" t="0" r="0" b="0"/>
                      <wp:docPr id="7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lum bright="70000" contrast="-70000"/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B5129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* NC Pre-Kindergarten</w:t>
                </w:r>
              </w:p>
              <w:p w:rsidR="005F578E" w:rsidRPr="004D299F" w:rsidRDefault="005F578E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8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noProof/>
                    <w:color w:val="1F497D" w:themeColor="text2"/>
                    <w:sz w:val="16"/>
                  </w:rPr>
                  <w:drawing>
                    <wp:inline distT="0" distB="0" distL="0" distR="0" wp14:anchorId="4EC53E85" wp14:editId="7FFC44B6">
                      <wp:extent cx="321469" cy="360045"/>
                      <wp:effectExtent l="1905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id:image004.png@01CCD6A9.D93BE5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>
                                <a:lum bright="70000" contrast="-70000"/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46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Migrant Head Start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Community Services</w:t>
                </w:r>
                <w:r w:rsidR="008F272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4D299F">
                  <w:rPr>
                    <w:rFonts w:ascii="Arial" w:hAnsi="Arial" w:cs="Arial"/>
                    <w:color w:val="1F497D" w:themeColor="text2"/>
                    <w:sz w:val="16"/>
                  </w:rPr>
                  <w:t>(CSBG)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Domestic Violence Program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Sexual Assault</w:t>
                </w:r>
              </w:p>
              <w:p w:rsidR="00470F1E" w:rsidRPr="004D299F" w:rsidRDefault="00465434" w:rsidP="00470F1E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="00470F1E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Family Violence Prevention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Public Transportation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Family Resource Center</w:t>
                </w:r>
              </w:p>
              <w:p w:rsidR="004643B6" w:rsidRPr="004D299F" w:rsidRDefault="004643B6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Senior </w:t>
                </w:r>
                <w:r w:rsidR="00465434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Services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Meals on Wheels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Congregate Nutrition Sites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Legal Services</w:t>
                </w:r>
              </w:p>
              <w:p w:rsidR="00465434" w:rsidRPr="004D299F" w:rsidRDefault="00465434" w:rsidP="00465434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Retired &amp; Senior Volunteer Program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Senior Centers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 xml:space="preserve">▪ 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East Bend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</w:t>
                </w:r>
                <w:r w:rsidR="00CC57D1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County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Yadkin Valley 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Surry County</w:t>
                </w:r>
              </w:p>
              <w:p w:rsidR="00BB5129" w:rsidRPr="004D299F" w:rsidRDefault="00002FDC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 Narrow" w:hAnsi="Arial Narrow" w:cs="Arial"/>
                    <w:color w:val="1F497D" w:themeColor="text2"/>
                    <w:sz w:val="16"/>
                  </w:rPr>
                  <w:t>▪</w:t>
                </w: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 xml:space="preserve"> </w:t>
                </w:r>
                <w:r w:rsidR="00AF4FEA"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Pilot Mountain</w:t>
                </w: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BB5129" w:rsidRPr="004D299F" w:rsidRDefault="00BB5129" w:rsidP="00BB5129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Pr="004D299F" w:rsidRDefault="00BB5129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  <w:r w:rsidRPr="004D299F">
                  <w:rPr>
                    <w:rFonts w:ascii="Arial" w:hAnsi="Arial" w:cs="Arial"/>
                    <w:color w:val="1F497D" w:themeColor="text2"/>
                    <w:sz w:val="16"/>
                  </w:rPr>
                  <w:t>Weatherization</w:t>
                </w:r>
              </w:p>
              <w:p w:rsidR="00172F9E" w:rsidRPr="004D299F" w:rsidRDefault="00172F9E" w:rsidP="00DF5BAB">
                <w:pPr>
                  <w:pStyle w:val="NoSpacing"/>
                  <w:rPr>
                    <w:rFonts w:ascii="Arial" w:hAnsi="Arial" w:cs="Arial"/>
                    <w:color w:val="1F497D" w:themeColor="text2"/>
                    <w:sz w:val="16"/>
                  </w:rPr>
                </w:pPr>
              </w:p>
              <w:p w:rsidR="00990567" w:rsidRDefault="00990567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</w:p>
              <w:p w:rsidR="00990567" w:rsidRDefault="00172F9E" w:rsidP="00DF5BAB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9EFF7E" wp14:editId="56C3E10D">
                      <wp:extent cx="720090" cy="500380"/>
                      <wp:effectExtent l="0" t="0" r="3810" b="0"/>
                      <wp:docPr id="1" name="Pictur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0090" cy="500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90567" w:rsidRPr="00DF5BAB" w:rsidRDefault="00990567" w:rsidP="001F62D3">
                <w:pPr>
                  <w:pStyle w:val="NoSpacing"/>
                  <w:rPr>
                    <w:rFonts w:ascii="Arial" w:hAnsi="Arial" w:cs="Arial"/>
                    <w:b/>
                    <w:color w:val="1F497D" w:themeColor="text2"/>
                    <w:sz w:val="16"/>
                  </w:rPr>
                </w:pPr>
                <w:r>
                  <w:rPr>
                    <w:rFonts w:ascii="Arial" w:hAnsi="Arial" w:cs="Arial"/>
                    <w:b/>
                    <w:noProof/>
                    <w:color w:val="1F497D" w:themeColor="text2"/>
                    <w:sz w:val="16"/>
                  </w:rPr>
                  <w:ptab w:relativeTo="margin" w:alignment="left" w:leader="none"/>
                </w:r>
              </w:p>
            </w:txbxContent>
          </v:textbox>
        </v:shape>
      </w:pict>
    </w:r>
    <w:r>
      <w:rPr>
        <w:rFonts w:ascii="Times New Roman" w:hAnsi="Times New Roman" w:cs="Times New Roman"/>
        <w:noProof/>
        <w:sz w:val="24"/>
        <w:szCs w:val="24"/>
      </w:rPr>
      <w:pict>
        <v:shape id="_x0000_s2054" type="#_x0000_t32" style="position:absolute;margin-left:-52.5pt;margin-top:167.25pt;width:114.8pt;height:0;z-index:251669504" o:connectortype="straight" strokecolor="#1f497d [3215]"/>
      </w:pict>
    </w:r>
    <w:r w:rsidR="00785C80" w:rsidRPr="00785C80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-66675</wp:posOffset>
          </wp:positionV>
          <wp:extent cx="1407160" cy="1552575"/>
          <wp:effectExtent l="19050" t="0" r="2540" b="0"/>
          <wp:wrapSquare wrapText="bothSides"/>
          <wp:docPr id="2" name="Picture 0" descr="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BMP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407160" cy="1552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11AD"/>
    <w:multiLevelType w:val="hybridMultilevel"/>
    <w:tmpl w:val="90021FB8"/>
    <w:lvl w:ilvl="0" w:tplc="6A166D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A3FC5"/>
    <w:multiLevelType w:val="hybridMultilevel"/>
    <w:tmpl w:val="1C34431E"/>
    <w:lvl w:ilvl="0" w:tplc="1902AC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F24528"/>
    <w:multiLevelType w:val="hybridMultilevel"/>
    <w:tmpl w:val="C630C5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100000" w:hash="cvcR0onlYsmlbYp0MBEXlHD1EiQ=" w:salt="IwHlCPI9wVLM/L+H3brZXQ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  <o:rules v:ext="edit">
        <o:r id="V:Rule1" type="connector" idref="#_x0000_s2052"/>
        <o:r id="V:Rule2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4320"/>
    <w:rsid w:val="00002FDC"/>
    <w:rsid w:val="00003732"/>
    <w:rsid w:val="000104A8"/>
    <w:rsid w:val="0001495A"/>
    <w:rsid w:val="00034269"/>
    <w:rsid w:val="000363F2"/>
    <w:rsid w:val="000369FF"/>
    <w:rsid w:val="000418C3"/>
    <w:rsid w:val="00053DB5"/>
    <w:rsid w:val="00055ED8"/>
    <w:rsid w:val="0006689F"/>
    <w:rsid w:val="00076DFC"/>
    <w:rsid w:val="00092265"/>
    <w:rsid w:val="0009350A"/>
    <w:rsid w:val="000938ED"/>
    <w:rsid w:val="00094B33"/>
    <w:rsid w:val="000D137E"/>
    <w:rsid w:val="000D7EC3"/>
    <w:rsid w:val="00127C42"/>
    <w:rsid w:val="001343FE"/>
    <w:rsid w:val="00150509"/>
    <w:rsid w:val="00156E0A"/>
    <w:rsid w:val="00172F9E"/>
    <w:rsid w:val="00181702"/>
    <w:rsid w:val="0018390D"/>
    <w:rsid w:val="00187148"/>
    <w:rsid w:val="00192FC0"/>
    <w:rsid w:val="001B2B38"/>
    <w:rsid w:val="001B35AC"/>
    <w:rsid w:val="001B610E"/>
    <w:rsid w:val="001D073E"/>
    <w:rsid w:val="001E02D9"/>
    <w:rsid w:val="001F62D3"/>
    <w:rsid w:val="002062AE"/>
    <w:rsid w:val="0021304B"/>
    <w:rsid w:val="00213071"/>
    <w:rsid w:val="00226C38"/>
    <w:rsid w:val="00242D3B"/>
    <w:rsid w:val="00251584"/>
    <w:rsid w:val="002674C2"/>
    <w:rsid w:val="0027552E"/>
    <w:rsid w:val="00281A14"/>
    <w:rsid w:val="00290B04"/>
    <w:rsid w:val="0029589F"/>
    <w:rsid w:val="002C36F8"/>
    <w:rsid w:val="002C46F7"/>
    <w:rsid w:val="002D4E6F"/>
    <w:rsid w:val="002E3F33"/>
    <w:rsid w:val="00302ABF"/>
    <w:rsid w:val="00315ACD"/>
    <w:rsid w:val="0032584D"/>
    <w:rsid w:val="00341E30"/>
    <w:rsid w:val="00353B5D"/>
    <w:rsid w:val="003623CB"/>
    <w:rsid w:val="003772D2"/>
    <w:rsid w:val="00387B01"/>
    <w:rsid w:val="003A496D"/>
    <w:rsid w:val="003B1994"/>
    <w:rsid w:val="003C308D"/>
    <w:rsid w:val="003C7BBD"/>
    <w:rsid w:val="003D5A2E"/>
    <w:rsid w:val="0041329C"/>
    <w:rsid w:val="00414D9D"/>
    <w:rsid w:val="004158DD"/>
    <w:rsid w:val="00416F9A"/>
    <w:rsid w:val="004203F6"/>
    <w:rsid w:val="004505B9"/>
    <w:rsid w:val="004643B6"/>
    <w:rsid w:val="00465434"/>
    <w:rsid w:val="00470C38"/>
    <w:rsid w:val="00470F1E"/>
    <w:rsid w:val="004751F5"/>
    <w:rsid w:val="004977B0"/>
    <w:rsid w:val="004B15A3"/>
    <w:rsid w:val="004B1F94"/>
    <w:rsid w:val="004C6176"/>
    <w:rsid w:val="004D299F"/>
    <w:rsid w:val="00500FF9"/>
    <w:rsid w:val="005040BF"/>
    <w:rsid w:val="00513789"/>
    <w:rsid w:val="00524AD5"/>
    <w:rsid w:val="00534320"/>
    <w:rsid w:val="00534B2B"/>
    <w:rsid w:val="005445B8"/>
    <w:rsid w:val="00546E5C"/>
    <w:rsid w:val="00546FDE"/>
    <w:rsid w:val="00555E77"/>
    <w:rsid w:val="005604EE"/>
    <w:rsid w:val="00564CDA"/>
    <w:rsid w:val="00571A0F"/>
    <w:rsid w:val="00575DE4"/>
    <w:rsid w:val="00592C45"/>
    <w:rsid w:val="005C1C9B"/>
    <w:rsid w:val="005D5457"/>
    <w:rsid w:val="005D7E05"/>
    <w:rsid w:val="005F578E"/>
    <w:rsid w:val="00641995"/>
    <w:rsid w:val="00652D29"/>
    <w:rsid w:val="0066449E"/>
    <w:rsid w:val="00682BBA"/>
    <w:rsid w:val="00690C96"/>
    <w:rsid w:val="00695EAD"/>
    <w:rsid w:val="006A7426"/>
    <w:rsid w:val="006A7812"/>
    <w:rsid w:val="006B088C"/>
    <w:rsid w:val="006B6749"/>
    <w:rsid w:val="006D64CC"/>
    <w:rsid w:val="006E349E"/>
    <w:rsid w:val="006E3CE4"/>
    <w:rsid w:val="006E58BE"/>
    <w:rsid w:val="006F11F9"/>
    <w:rsid w:val="007133FE"/>
    <w:rsid w:val="00714DC4"/>
    <w:rsid w:val="00717FC3"/>
    <w:rsid w:val="00733C55"/>
    <w:rsid w:val="00753B81"/>
    <w:rsid w:val="0078365D"/>
    <w:rsid w:val="00785C80"/>
    <w:rsid w:val="007A5ED5"/>
    <w:rsid w:val="007A6C67"/>
    <w:rsid w:val="007E3590"/>
    <w:rsid w:val="007F5B3A"/>
    <w:rsid w:val="007F77E6"/>
    <w:rsid w:val="00804668"/>
    <w:rsid w:val="00813E79"/>
    <w:rsid w:val="00814AEC"/>
    <w:rsid w:val="00837202"/>
    <w:rsid w:val="00844D26"/>
    <w:rsid w:val="0087101F"/>
    <w:rsid w:val="00880274"/>
    <w:rsid w:val="00893365"/>
    <w:rsid w:val="00897376"/>
    <w:rsid w:val="008A014E"/>
    <w:rsid w:val="008A3570"/>
    <w:rsid w:val="008D63EA"/>
    <w:rsid w:val="008F272F"/>
    <w:rsid w:val="008F3709"/>
    <w:rsid w:val="008F4A79"/>
    <w:rsid w:val="00912C06"/>
    <w:rsid w:val="00945B6D"/>
    <w:rsid w:val="00970070"/>
    <w:rsid w:val="00970479"/>
    <w:rsid w:val="00990567"/>
    <w:rsid w:val="00994E3B"/>
    <w:rsid w:val="009B070F"/>
    <w:rsid w:val="009B0CD5"/>
    <w:rsid w:val="009B50F1"/>
    <w:rsid w:val="009C1C3F"/>
    <w:rsid w:val="009E1743"/>
    <w:rsid w:val="009E5488"/>
    <w:rsid w:val="00A07374"/>
    <w:rsid w:val="00A11942"/>
    <w:rsid w:val="00A45982"/>
    <w:rsid w:val="00A46268"/>
    <w:rsid w:val="00A90069"/>
    <w:rsid w:val="00AA6A98"/>
    <w:rsid w:val="00AD757F"/>
    <w:rsid w:val="00AF081F"/>
    <w:rsid w:val="00AF2226"/>
    <w:rsid w:val="00AF4FEA"/>
    <w:rsid w:val="00AF68F0"/>
    <w:rsid w:val="00B01214"/>
    <w:rsid w:val="00B04ED4"/>
    <w:rsid w:val="00B07185"/>
    <w:rsid w:val="00B125F9"/>
    <w:rsid w:val="00B25CF5"/>
    <w:rsid w:val="00B514A5"/>
    <w:rsid w:val="00B666BA"/>
    <w:rsid w:val="00B676BA"/>
    <w:rsid w:val="00B84758"/>
    <w:rsid w:val="00B872C7"/>
    <w:rsid w:val="00B8775D"/>
    <w:rsid w:val="00B91BC4"/>
    <w:rsid w:val="00BB5129"/>
    <w:rsid w:val="00BC0032"/>
    <w:rsid w:val="00BC44D4"/>
    <w:rsid w:val="00BD4156"/>
    <w:rsid w:val="00BE5DBB"/>
    <w:rsid w:val="00BF1FFA"/>
    <w:rsid w:val="00C04368"/>
    <w:rsid w:val="00C05CB8"/>
    <w:rsid w:val="00C21728"/>
    <w:rsid w:val="00C24806"/>
    <w:rsid w:val="00C26848"/>
    <w:rsid w:val="00C35E1A"/>
    <w:rsid w:val="00C47791"/>
    <w:rsid w:val="00C54C8A"/>
    <w:rsid w:val="00C554E6"/>
    <w:rsid w:val="00C80CAF"/>
    <w:rsid w:val="00C83594"/>
    <w:rsid w:val="00C867F9"/>
    <w:rsid w:val="00C91803"/>
    <w:rsid w:val="00C924D3"/>
    <w:rsid w:val="00CB7F43"/>
    <w:rsid w:val="00CC57D1"/>
    <w:rsid w:val="00CD11E0"/>
    <w:rsid w:val="00CF74F8"/>
    <w:rsid w:val="00D336C7"/>
    <w:rsid w:val="00D40A3A"/>
    <w:rsid w:val="00D522B2"/>
    <w:rsid w:val="00D60373"/>
    <w:rsid w:val="00D67ED3"/>
    <w:rsid w:val="00D723BA"/>
    <w:rsid w:val="00D87265"/>
    <w:rsid w:val="00DA46F3"/>
    <w:rsid w:val="00DD2C6C"/>
    <w:rsid w:val="00DE12C3"/>
    <w:rsid w:val="00DF4ADE"/>
    <w:rsid w:val="00DF5BAB"/>
    <w:rsid w:val="00DF73A6"/>
    <w:rsid w:val="00DF758A"/>
    <w:rsid w:val="00E10676"/>
    <w:rsid w:val="00E21E4A"/>
    <w:rsid w:val="00E25972"/>
    <w:rsid w:val="00E449DC"/>
    <w:rsid w:val="00E469D0"/>
    <w:rsid w:val="00E47899"/>
    <w:rsid w:val="00E54F16"/>
    <w:rsid w:val="00E6450E"/>
    <w:rsid w:val="00E748D0"/>
    <w:rsid w:val="00E81CFA"/>
    <w:rsid w:val="00E85150"/>
    <w:rsid w:val="00E85721"/>
    <w:rsid w:val="00E90B8E"/>
    <w:rsid w:val="00EB4043"/>
    <w:rsid w:val="00ED54CA"/>
    <w:rsid w:val="00EE5984"/>
    <w:rsid w:val="00EF24B8"/>
    <w:rsid w:val="00F05D3F"/>
    <w:rsid w:val="00F3373D"/>
    <w:rsid w:val="00F57C27"/>
    <w:rsid w:val="00F7446F"/>
    <w:rsid w:val="00F7560A"/>
    <w:rsid w:val="00FA2161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98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B3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F5B3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718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46FDE"/>
    <w:rPr>
      <w:color w:val="808080"/>
    </w:rPr>
  </w:style>
  <w:style w:type="paragraph" w:styleId="ListParagraph">
    <w:name w:val="List Paragraph"/>
    <w:basedOn w:val="Normal"/>
    <w:uiPriority w:val="34"/>
    <w:qFormat/>
    <w:rsid w:val="00714DC4"/>
    <w:pPr>
      <w:ind w:left="720"/>
    </w:pPr>
    <w:rPr>
      <w:rFonts w:ascii="Century Schoolbook" w:eastAsia="Times New Roman" w:hAnsi="Century Schoolbook" w:cs="Courier New"/>
      <w:color w:val="000000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867F9"/>
  </w:style>
  <w:style w:type="paragraph" w:styleId="Footer">
    <w:name w:val="footer"/>
    <w:basedOn w:val="Normal"/>
    <w:link w:val="FooterChar"/>
    <w:uiPriority w:val="99"/>
    <w:unhideWhenUsed/>
    <w:rsid w:val="00C867F9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867F9"/>
  </w:style>
  <w:style w:type="character" w:styleId="Emphasis">
    <w:name w:val="Emphasis"/>
    <w:basedOn w:val="DefaultParagraphFont"/>
    <w:uiPriority w:val="20"/>
    <w:qFormat/>
    <w:rsid w:val="00AD757F"/>
    <w:rPr>
      <w:i/>
      <w:iCs/>
    </w:rPr>
  </w:style>
  <w:style w:type="character" w:styleId="Strong">
    <w:name w:val="Strong"/>
    <w:basedOn w:val="DefaultParagraphFont"/>
    <w:uiPriority w:val="22"/>
    <w:qFormat/>
    <w:rsid w:val="00AD757F"/>
    <w:rPr>
      <w:b/>
      <w:bCs/>
    </w:rPr>
  </w:style>
  <w:style w:type="table" w:styleId="TableGrid">
    <w:name w:val="Table Grid"/>
    <w:basedOn w:val="TableNormal"/>
    <w:uiPriority w:val="59"/>
    <w:rsid w:val="00EB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veddi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4.png@01CCD6A9.D93BE520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Letterhead\letterhead%20template%20page%20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20839-80E3-4F2D-BC7E-C7A9D1B3DEB3}"/>
      </w:docPartPr>
      <w:docPartBody>
        <w:p w:rsidR="00DF121D" w:rsidRDefault="00C50BF8">
          <w:r w:rsidRPr="0038019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F8"/>
    <w:rsid w:val="001D0B48"/>
    <w:rsid w:val="00234D12"/>
    <w:rsid w:val="003129FA"/>
    <w:rsid w:val="00423090"/>
    <w:rsid w:val="00424586"/>
    <w:rsid w:val="00744733"/>
    <w:rsid w:val="0092604B"/>
    <w:rsid w:val="009D3FD3"/>
    <w:rsid w:val="00C50BF8"/>
    <w:rsid w:val="00DE3051"/>
    <w:rsid w:val="00DF121D"/>
    <w:rsid w:val="00E7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121D"/>
    <w:rPr>
      <w:color w:val="808080"/>
    </w:rPr>
  </w:style>
  <w:style w:type="paragraph" w:customStyle="1" w:styleId="0B3C12CC117B4BE0B6D27C82995A309C">
    <w:name w:val="0B3C12CC117B4BE0B6D27C82995A309C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">
    <w:name w:val="0E8F28F142A14BE184F7A71585B07FDB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">
    <w:name w:val="9501D5A61F934A17ABD04FC1190BEC62"/>
    <w:rsid w:val="00C50BF8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AD8E1E0877A1443B903278860E5A0E12">
    <w:name w:val="AD8E1E0877A1443B903278860E5A0E12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0E8F28F142A14BE184F7A71585B07FDB1">
    <w:name w:val="0E8F28F142A14BE184F7A71585B07FDB1"/>
    <w:rsid w:val="00DF121D"/>
    <w:pPr>
      <w:spacing w:after="0" w:line="240" w:lineRule="auto"/>
    </w:pPr>
    <w:rPr>
      <w:rFonts w:ascii="Calibri" w:eastAsiaTheme="minorHAnsi" w:hAnsi="Calibri" w:cs="Calibri"/>
    </w:rPr>
  </w:style>
  <w:style w:type="paragraph" w:customStyle="1" w:styleId="9501D5A61F934A17ABD04FC1190BEC621">
    <w:name w:val="9501D5A61F934A17ABD04FC1190BEC621"/>
    <w:rsid w:val="00DF121D"/>
    <w:pPr>
      <w:spacing w:after="0" w:line="240" w:lineRule="auto"/>
    </w:pPr>
    <w:rPr>
      <w:rFonts w:ascii="Calibri" w:eastAsiaTheme="minorHAnsi" w:hAnsi="Calibri" w:cs="Calibr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E72A5-A001-41ED-BCE9-24C04E00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page 1</Template>
  <TotalTime>75</TotalTime>
  <Pages>1</Pages>
  <Words>0</Words>
  <Characters>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Rutledge</dc:creator>
  <cp:lastModifiedBy>Donna Rutledge</cp:lastModifiedBy>
  <cp:revision>23</cp:revision>
  <cp:lastPrinted>2012-02-16T19:12:00Z</cp:lastPrinted>
  <dcterms:created xsi:type="dcterms:W3CDTF">2018-11-05T19:07:00Z</dcterms:created>
  <dcterms:modified xsi:type="dcterms:W3CDTF">2019-01-14T19:14:00Z</dcterms:modified>
</cp:coreProperties>
</file>